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499C" w:rsidRDefault="008A14C2" w:rsidP="008A14C2">
      <w:pPr>
        <w:pStyle w:val="Date"/>
      </w:pPr>
      <w:r>
        <w:t>Corporate governance</w:t>
      </w:r>
    </w:p>
    <w:p w:rsidR="00514890" w:rsidRDefault="00514890" w:rsidP="008A14C2">
      <w:pPr>
        <w:pStyle w:val="Title"/>
      </w:pPr>
      <w:r>
        <w:t>Submitted to: Naveed Azeem</w:t>
      </w:r>
    </w:p>
    <w:p w:rsidR="00242751" w:rsidRDefault="00514890" w:rsidP="008A14C2">
      <w:pPr>
        <w:pStyle w:val="Title"/>
      </w:pPr>
      <w:r>
        <w:t xml:space="preserve">Submitted by: </w:t>
      </w:r>
      <w:r w:rsidR="00242751">
        <w:t>Fatima</w:t>
      </w:r>
    </w:p>
    <w:p w:rsidR="00242751" w:rsidRDefault="00242751" w:rsidP="008A14C2">
      <w:pPr>
        <w:pStyle w:val="Title"/>
      </w:pPr>
      <w:r>
        <w:t>Role#: 14299</w:t>
      </w:r>
    </w:p>
    <w:p w:rsidR="00242751" w:rsidRPr="008A14C2" w:rsidRDefault="00242751" w:rsidP="008A14C2">
      <w:pPr>
        <w:pStyle w:val="Title"/>
      </w:pPr>
      <w:r>
        <w:t>Assignment: corporate governance</w:t>
      </w:r>
    </w:p>
    <w:p w:rsidR="00E0499C" w:rsidRDefault="00E0499C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CF15A5"/>
    <w:p w:rsidR="00CF15A5" w:rsidRDefault="00BF488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886" w:rsidRDefault="00BF4886"/>
    <w:p w:rsidR="00BF4886" w:rsidRDefault="00BF4886"/>
    <w:p w:rsidR="00BF4886" w:rsidRDefault="00BF4886"/>
    <w:p w:rsidR="00BF4886" w:rsidRDefault="001157A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29845</wp:posOffset>
            </wp:positionV>
            <wp:extent cx="6318885" cy="842518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7A4" w:rsidRDefault="00FD095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951" w:rsidRDefault="00FD0951"/>
    <w:p w:rsidR="00FD0951" w:rsidRDefault="00FD0951"/>
    <w:p w:rsidR="00FD0951" w:rsidRDefault="00FD0951"/>
    <w:p w:rsidR="00FD0951" w:rsidRDefault="00A836A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6A8" w:rsidRDefault="00A836A8"/>
    <w:p w:rsidR="00A836A8" w:rsidRDefault="00A836A8"/>
    <w:p w:rsidR="00A836A8" w:rsidRDefault="00A836A8"/>
    <w:p w:rsidR="00A836A8" w:rsidRDefault="009176A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6A3" w:rsidRDefault="009176A3"/>
    <w:p w:rsidR="009176A3" w:rsidRDefault="009176A3"/>
    <w:p w:rsidR="009176A3" w:rsidRDefault="009176A3"/>
    <w:p w:rsidR="00600BEA" w:rsidRDefault="00897B2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23" w:rsidRDefault="00897B23"/>
    <w:p w:rsidR="00897B23" w:rsidRDefault="00897B23"/>
    <w:p w:rsidR="005F6274" w:rsidRDefault="005F6274"/>
    <w:p w:rsidR="005F6274" w:rsidRDefault="008C176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B50" w:rsidRDefault="007B6B50"/>
    <w:p w:rsidR="007B6B50" w:rsidRDefault="007B6B50"/>
    <w:p w:rsidR="007B6B50" w:rsidRDefault="007B6B50"/>
    <w:p w:rsidR="005F6274" w:rsidRDefault="002E482B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2660"/>
            <wp:effectExtent l="0" t="0" r="0" b="254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82B" w:rsidRDefault="002E482B"/>
    <w:p w:rsidR="002E482B" w:rsidRDefault="002E482B"/>
    <w:p w:rsidR="00927D7D" w:rsidRDefault="00927D7D"/>
    <w:p w:rsidR="00600BEA" w:rsidRDefault="0030386A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86A" w:rsidRDefault="0030386A"/>
    <w:p w:rsidR="0030386A" w:rsidRDefault="0030386A"/>
    <w:p w:rsidR="00227822" w:rsidRDefault="00227822"/>
    <w:p w:rsidR="00600BEA" w:rsidRDefault="00600BEA"/>
    <w:p w:rsidR="00600BEA" w:rsidRDefault="0017120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04" w:rsidRDefault="00171204"/>
    <w:p w:rsidR="00171204" w:rsidRDefault="00171204"/>
    <w:p w:rsidR="00171204" w:rsidRDefault="00171204"/>
    <w:p w:rsidR="00171204" w:rsidRDefault="00A7608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087" w:rsidRDefault="00A76087"/>
    <w:p w:rsidR="00A76087" w:rsidRDefault="00A76087"/>
    <w:p w:rsidR="00A76087" w:rsidRDefault="00A76087"/>
    <w:p w:rsidR="00A76087" w:rsidRDefault="00CB712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12E" w:rsidRDefault="00CB712E"/>
    <w:p w:rsidR="00CB712E" w:rsidRDefault="00CB712E"/>
    <w:p w:rsidR="00CB712E" w:rsidRDefault="00CB712E"/>
    <w:p w:rsidR="00CB712E" w:rsidRDefault="0044265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5D2" w:rsidRDefault="00C355D2"/>
    <w:p w:rsidR="00C355D2" w:rsidRDefault="00C355D2"/>
    <w:p w:rsidR="002025F5" w:rsidRDefault="002025F5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419" w:rsidRDefault="00F57419"/>
    <w:p w:rsidR="00F57419" w:rsidRDefault="00F57419"/>
    <w:p w:rsidR="00F57419" w:rsidRDefault="00F57419"/>
    <w:p w:rsidR="00A27076" w:rsidRDefault="000C5CD5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CD5" w:rsidRDefault="000C5CD5"/>
    <w:p w:rsidR="000C5CD5" w:rsidRDefault="000C5CD5"/>
    <w:p w:rsidR="000C5CD5" w:rsidRDefault="000C5CD5"/>
    <w:p w:rsidR="000C5CD5" w:rsidRDefault="00A7312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486400" cy="73152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076" w:rsidRDefault="00A27076"/>
    <w:p w:rsidR="00A27076" w:rsidRDefault="00A27076"/>
    <w:p w:rsidR="009C4CF8" w:rsidRDefault="009C4CF8"/>
    <w:p w:rsidR="009C4CF8" w:rsidRDefault="009C4CF8"/>
    <w:p w:rsidR="009C4CF8" w:rsidRDefault="009C4CF8"/>
    <w:p w:rsidR="009C4CF8" w:rsidRDefault="009C4CF8"/>
    <w:p w:rsidR="00FE5A92" w:rsidRDefault="00FE5A92"/>
    <w:p w:rsidR="00FE5A92" w:rsidRDefault="00FE5A92"/>
    <w:p w:rsidR="00FE5A92" w:rsidRDefault="00FE5A92"/>
    <w:p w:rsidR="00FE5A92" w:rsidRDefault="00FE5A92"/>
    <w:p w:rsidR="00306ACC" w:rsidRDefault="00306ACC"/>
    <w:p w:rsidR="00306ACC" w:rsidRDefault="00306ACC"/>
    <w:p w:rsidR="00306ACC" w:rsidRDefault="00306ACC"/>
    <w:p w:rsidR="00306ACC" w:rsidRDefault="00306ACC"/>
    <w:sectPr w:rsidR="00306ACC">
      <w:footerReference w:type="default" r:id="rId23"/>
      <w:footerReference w:type="first" r:id="rId24"/>
      <w:pgSz w:w="12240" w:h="15840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C4C91" w:rsidRDefault="008C4C91">
      <w:pPr>
        <w:spacing w:after="0" w:line="240" w:lineRule="auto"/>
      </w:pPr>
      <w:r>
        <w:separator/>
      </w:r>
    </w:p>
    <w:p w:rsidR="008C4C91" w:rsidRDefault="008C4C91"/>
  </w:endnote>
  <w:endnote w:type="continuationSeparator" w:id="0">
    <w:p w:rsidR="008C4C91" w:rsidRDefault="008C4C91">
      <w:pPr>
        <w:spacing w:after="0" w:line="240" w:lineRule="auto"/>
      </w:pPr>
      <w:r>
        <w:continuationSeparator/>
      </w:r>
    </w:p>
    <w:p w:rsidR="008C4C91" w:rsidRDefault="008C4C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0499C" w:rsidRDefault="008C4C9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78772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F15A5" w:rsidRDefault="00CF15A5" w:rsidP="000360C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CF15A5" w:rsidRDefault="00CF15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C4C91" w:rsidRDefault="008C4C91">
      <w:pPr>
        <w:spacing w:after="0" w:line="240" w:lineRule="auto"/>
      </w:pPr>
      <w:r>
        <w:separator/>
      </w:r>
    </w:p>
    <w:p w:rsidR="008C4C91" w:rsidRDefault="008C4C91"/>
  </w:footnote>
  <w:footnote w:type="continuationSeparator" w:id="0">
    <w:p w:rsidR="008C4C91" w:rsidRDefault="008C4C91">
      <w:pPr>
        <w:spacing w:after="0" w:line="240" w:lineRule="auto"/>
      </w:pPr>
      <w:r>
        <w:continuationSeparator/>
      </w:r>
    </w:p>
    <w:p w:rsidR="008C4C91" w:rsidRDefault="008C4C9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4C2"/>
    <w:rsid w:val="000B483C"/>
    <w:rsid w:val="000C5CD5"/>
    <w:rsid w:val="001157A4"/>
    <w:rsid w:val="00171204"/>
    <w:rsid w:val="002025F5"/>
    <w:rsid w:val="00221102"/>
    <w:rsid w:val="00227822"/>
    <w:rsid w:val="00242751"/>
    <w:rsid w:val="002E482B"/>
    <w:rsid w:val="0030386A"/>
    <w:rsid w:val="00306ACC"/>
    <w:rsid w:val="0044265B"/>
    <w:rsid w:val="00514890"/>
    <w:rsid w:val="005F6274"/>
    <w:rsid w:val="00600BEA"/>
    <w:rsid w:val="007B6B50"/>
    <w:rsid w:val="00897B23"/>
    <w:rsid w:val="008A14C2"/>
    <w:rsid w:val="008C1760"/>
    <w:rsid w:val="008C4C91"/>
    <w:rsid w:val="009176A3"/>
    <w:rsid w:val="00927D7D"/>
    <w:rsid w:val="00956EF0"/>
    <w:rsid w:val="009C4CF8"/>
    <w:rsid w:val="009C746F"/>
    <w:rsid w:val="00A27076"/>
    <w:rsid w:val="00A73123"/>
    <w:rsid w:val="00A76087"/>
    <w:rsid w:val="00A836A8"/>
    <w:rsid w:val="00BF4886"/>
    <w:rsid w:val="00C355D2"/>
    <w:rsid w:val="00CB712E"/>
    <w:rsid w:val="00CF15A5"/>
    <w:rsid w:val="00E0499C"/>
    <w:rsid w:val="00F204D5"/>
    <w:rsid w:val="00F57419"/>
    <w:rsid w:val="00FD0951"/>
    <w:rsid w:val="00FE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EBFA3"/>
  <w15:chartTrackingRefBased/>
  <w15:docId w15:val="{1D9C96CF-309B-4941-BF2B-E9B95200C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CF1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footer" Target="footer1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78FBA643-06FF-E44C-A0A4-8F081BDEEAEB%7dtf50002044.dotx" TargetMode="External" 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%7b78FBA643-06FF-E44C-A0A4-8F081BDEEAEB%7dtf50002044.dotx</Template>
  <TotalTime>0</TotalTime>
  <Pages>18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2020-06-30T09:01:00Z</dcterms:created>
  <dcterms:modified xsi:type="dcterms:W3CDTF">2020-06-30T09:01:00Z</dcterms:modified>
</cp:coreProperties>
</file>