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Pr="0028586B" w:rsidRDefault="0028586B" w:rsidP="0028586B">
      <w:r>
        <w:t>COURSE NAME:ADVACED STRATEGIC MANAGEMENT</w:t>
      </w:r>
    </w:p>
    <w:p w:rsidR="0028586B" w:rsidRDefault="0028586B" w:rsidP="0028586B">
      <w:r>
        <w:t>SUBMITTED TO: M FAROOQ JAN</w:t>
      </w:r>
    </w:p>
    <w:p w:rsidR="0028586B" w:rsidRDefault="0028586B" w:rsidP="0028586B">
      <w:r>
        <w:t>SUBMITTED BY: FATIMA</w:t>
      </w:r>
    </w:p>
    <w:p w:rsidR="0028586B" w:rsidRDefault="0028586B" w:rsidP="0028586B">
      <w:r>
        <w:t>ID; 14299</w:t>
      </w:r>
    </w:p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Default="0028586B" w:rsidP="0028586B"/>
    <w:p w:rsidR="0028586B" w:rsidRPr="0028586B" w:rsidRDefault="0028586B" w:rsidP="0028586B"/>
    <w:p w:rsidR="002430BD" w:rsidRDefault="002430BD" w:rsidP="00E517AA">
      <w:pPr>
        <w:pStyle w:val="Date"/>
      </w:pPr>
    </w:p>
    <w:p w:rsidR="002430BD" w:rsidRDefault="0028586B" w:rsidP="00E517AA">
      <w:pPr>
        <w:pStyle w:val="Date"/>
      </w:pPr>
      <w:r>
        <w:rPr>
          <w:noProof/>
          <w:lang w:eastAsia="en-US"/>
        </w:rPr>
        <w:drawing>
          <wp:inline distT="0" distB="0" distL="0" distR="0">
            <wp:extent cx="5486400" cy="7824470"/>
            <wp:effectExtent l="19050" t="0" r="0" b="0"/>
            <wp:docPr id="22" name="Picture 21" descr="IMG_20200623_2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025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CC" w:rsidRDefault="008F25CC" w:rsidP="00E517AA">
      <w:pPr>
        <w:pStyle w:val="Dat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8244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B22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7793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019" w:rsidRPr="00096019" w:rsidRDefault="00096019" w:rsidP="00096019"/>
    <w:p w:rsidR="00871B22" w:rsidRDefault="00010C88" w:rsidP="00096019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8333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C88" w:rsidRDefault="00412175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75144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175" w:rsidRDefault="00E74DA9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82193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DA9" w:rsidRDefault="00642D40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75398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BA0" w:rsidRDefault="00190479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7381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479" w:rsidRDefault="00EC433E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81621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33E" w:rsidRDefault="00C24D48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5641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D48" w:rsidRDefault="0035116B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9070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16B" w:rsidRDefault="00F478F2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54443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8F2" w:rsidRDefault="00E20318" w:rsidP="008F25CC">
      <w:pPr>
        <w:pStyle w:val="Title"/>
      </w:pPr>
      <w:r>
        <w:rPr>
          <w:noProof/>
          <w:lang w:eastAsia="en-US"/>
        </w:rPr>
        <w:lastRenderedPageBreak/>
        <w:drawing>
          <wp:inline distT="0" distB="0" distL="0" distR="0">
            <wp:extent cx="5486400" cy="8175625"/>
            <wp:effectExtent l="19050" t="0" r="0" b="0"/>
            <wp:docPr id="23" name="Picture 22" descr="IMG_20200623_2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139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1C" w:rsidRDefault="00D04273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486400" cy="7980680"/>
            <wp:effectExtent l="0" t="0" r="0" b="127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273" w:rsidRDefault="00AF608C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92670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019" w:rsidRDefault="00096019" w:rsidP="00096019">
      <w:r w:rsidRPr="00096019">
        <w:lastRenderedPageBreak/>
        <w:drawing>
          <wp:inline distT="0" distB="0" distL="0" distR="0">
            <wp:extent cx="5486400" cy="7847330"/>
            <wp:effectExtent l="19050" t="0" r="0" b="0"/>
            <wp:docPr id="29" name="Picture 28" descr="IMG_20200623_2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033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19" w:rsidRDefault="00096019" w:rsidP="00096019"/>
    <w:p w:rsidR="00096019" w:rsidRDefault="00096019" w:rsidP="00096019"/>
    <w:p w:rsidR="00096019" w:rsidRDefault="00096019" w:rsidP="00096019">
      <w:r>
        <w:rPr>
          <w:noProof/>
          <w:lang w:eastAsia="en-US"/>
        </w:rPr>
        <w:lastRenderedPageBreak/>
        <w:drawing>
          <wp:inline distT="0" distB="0" distL="0" distR="0">
            <wp:extent cx="5486400" cy="7890510"/>
            <wp:effectExtent l="19050" t="0" r="0" b="0"/>
            <wp:docPr id="30" name="Picture 29" descr="IMG_20200623_2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034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19" w:rsidRDefault="00096019" w:rsidP="00096019"/>
    <w:p w:rsidR="00096019" w:rsidRDefault="00096019" w:rsidP="00096019"/>
    <w:p w:rsidR="00096019" w:rsidRDefault="00096019" w:rsidP="00096019"/>
    <w:p w:rsidR="00096019" w:rsidRDefault="00096019" w:rsidP="00096019">
      <w:r>
        <w:rPr>
          <w:noProof/>
          <w:lang w:eastAsia="en-US"/>
        </w:rPr>
        <w:drawing>
          <wp:inline distT="0" distB="0" distL="0" distR="0">
            <wp:extent cx="5486400" cy="7881620"/>
            <wp:effectExtent l="19050" t="0" r="0" b="0"/>
            <wp:docPr id="31" name="Picture 30" descr="IMG_20200623_2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034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19" w:rsidRDefault="00096019" w:rsidP="00096019"/>
    <w:p w:rsidR="00096019" w:rsidRDefault="00096019" w:rsidP="00096019">
      <w:r>
        <w:rPr>
          <w:noProof/>
          <w:lang w:eastAsia="en-US"/>
        </w:rPr>
        <w:lastRenderedPageBreak/>
        <w:drawing>
          <wp:inline distT="0" distB="0" distL="0" distR="0">
            <wp:extent cx="5486400" cy="8017510"/>
            <wp:effectExtent l="19050" t="0" r="0" b="0"/>
            <wp:docPr id="32" name="Picture 31" descr="IMG_20200623_2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3_20345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19" w:rsidRDefault="00096019" w:rsidP="00096019"/>
    <w:p w:rsidR="00096019" w:rsidRDefault="00096019" w:rsidP="00096019"/>
    <w:p w:rsidR="00096019" w:rsidRDefault="00096019" w:rsidP="00096019"/>
    <w:p w:rsidR="00096019" w:rsidRDefault="00096019" w:rsidP="00096019"/>
    <w:p w:rsidR="00E20318" w:rsidRPr="00096019" w:rsidRDefault="00E20318" w:rsidP="00096019">
      <w:r w:rsidRPr="00096019">
        <w:drawing>
          <wp:inline distT="0" distB="0" distL="0" distR="0">
            <wp:extent cx="5486400" cy="7315200"/>
            <wp:effectExtent l="19050" t="0" r="0" b="0"/>
            <wp:docPr id="28" name="Picture 27" descr="IMG-202006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23-WA000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18" w:rsidRDefault="00E20318" w:rsidP="008F25CC">
      <w:pPr>
        <w:pStyle w:val="Title"/>
      </w:pPr>
    </w:p>
    <w:p w:rsidR="00E20318" w:rsidRDefault="00E20318" w:rsidP="008F25CC">
      <w:pPr>
        <w:pStyle w:val="Title"/>
      </w:pPr>
      <w:r>
        <w:rPr>
          <w:noProof/>
          <w:lang w:eastAsia="en-US"/>
        </w:rPr>
        <w:drawing>
          <wp:inline distT="0" distB="0" distL="0" distR="0">
            <wp:extent cx="5486400" cy="7315200"/>
            <wp:effectExtent l="19050" t="0" r="0" b="0"/>
            <wp:docPr id="27" name="Picture 25" descr="IMG-202006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23-WA00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36" w:rsidRDefault="00B80A26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60666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A26" w:rsidRDefault="00B83350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839075"/>
            <wp:effectExtent l="0" t="0" r="0" b="952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350" w:rsidRPr="008F25CC" w:rsidRDefault="00E517AA" w:rsidP="008F25CC">
      <w:pPr>
        <w:pStyle w:val="Title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478790</wp:posOffset>
            </wp:positionV>
            <wp:extent cx="5486400" cy="7021195"/>
            <wp:effectExtent l="0" t="0" r="0" b="825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350" w:rsidRPr="008F25CC" w:rsidSect="00F33572">
      <w:footerReference w:type="default" r:id="rId31"/>
      <w:footerReference w:type="first" r:id="rId32"/>
      <w:pgSz w:w="12240" w:h="15840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DA0" w:rsidRDefault="00657DA0">
      <w:pPr>
        <w:spacing w:after="0" w:line="240" w:lineRule="auto"/>
      </w:pPr>
      <w:r>
        <w:separator/>
      </w:r>
    </w:p>
    <w:p w:rsidR="00657DA0" w:rsidRDefault="00657DA0"/>
  </w:endnote>
  <w:endnote w:type="continuationSeparator" w:id="1">
    <w:p w:rsidR="00657DA0" w:rsidRDefault="00657DA0">
      <w:pPr>
        <w:spacing w:after="0" w:line="240" w:lineRule="auto"/>
      </w:pPr>
      <w:r>
        <w:continuationSeparator/>
      </w:r>
    </w:p>
    <w:p w:rsidR="00657DA0" w:rsidRDefault="00657DA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88" w:rsidRDefault="00AD2889">
    <w:pPr>
      <w:pStyle w:val="Footer"/>
    </w:pPr>
    <w:r>
      <w:fldChar w:fldCharType="begin"/>
    </w:r>
    <w:r w:rsidR="00181D53">
      <w:instrText xml:space="preserve"> PAGE   \* MERGEFORMAT </w:instrText>
    </w:r>
    <w:r>
      <w:fldChar w:fldCharType="separate"/>
    </w:r>
    <w:r w:rsidR="00096019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3179"/>
      <w:docPartObj>
        <w:docPartGallery w:val="Page Numbers (Bottom of Page)"/>
        <w:docPartUnique/>
      </w:docPartObj>
    </w:sdtPr>
    <w:sdtContent>
      <w:p w:rsidR="0028586B" w:rsidRDefault="0028586B">
        <w:pPr>
          <w:pStyle w:val="Footer"/>
          <w:jc w:val="center"/>
        </w:pPr>
        <w:fldSimple w:instr=" PAGE   \* MERGEFORMAT ">
          <w:r w:rsidR="00096019">
            <w:rPr>
              <w:noProof/>
            </w:rPr>
            <w:t>1</w:t>
          </w:r>
        </w:fldSimple>
      </w:p>
    </w:sdtContent>
  </w:sdt>
  <w:p w:rsidR="0028586B" w:rsidRDefault="002858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DA0" w:rsidRDefault="00657DA0">
      <w:pPr>
        <w:spacing w:after="0" w:line="240" w:lineRule="auto"/>
      </w:pPr>
      <w:r>
        <w:separator/>
      </w:r>
    </w:p>
    <w:p w:rsidR="00657DA0" w:rsidRDefault="00657DA0"/>
  </w:footnote>
  <w:footnote w:type="continuationSeparator" w:id="1">
    <w:p w:rsidR="00657DA0" w:rsidRDefault="00657DA0">
      <w:pPr>
        <w:spacing w:after="0" w:line="240" w:lineRule="auto"/>
      </w:pPr>
      <w:r>
        <w:continuationSeparator/>
      </w:r>
    </w:p>
    <w:p w:rsidR="00657DA0" w:rsidRDefault="00657DA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attachedTemplate r:id="rId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0359"/>
    <w:rsid w:val="0000751C"/>
    <w:rsid w:val="00010C88"/>
    <w:rsid w:val="00096019"/>
    <w:rsid w:val="00181D53"/>
    <w:rsid w:val="00190479"/>
    <w:rsid w:val="00213536"/>
    <w:rsid w:val="002430BD"/>
    <w:rsid w:val="00273C90"/>
    <w:rsid w:val="0028586B"/>
    <w:rsid w:val="0035116B"/>
    <w:rsid w:val="00412175"/>
    <w:rsid w:val="00642D40"/>
    <w:rsid w:val="00657DA0"/>
    <w:rsid w:val="006A3ADE"/>
    <w:rsid w:val="00743BA0"/>
    <w:rsid w:val="00750359"/>
    <w:rsid w:val="00871B22"/>
    <w:rsid w:val="008F25CC"/>
    <w:rsid w:val="008F7DE1"/>
    <w:rsid w:val="00943F71"/>
    <w:rsid w:val="00AD2889"/>
    <w:rsid w:val="00AF608C"/>
    <w:rsid w:val="00B80A26"/>
    <w:rsid w:val="00B83350"/>
    <w:rsid w:val="00C24D48"/>
    <w:rsid w:val="00D04273"/>
    <w:rsid w:val="00D95CA9"/>
    <w:rsid w:val="00DA41AE"/>
    <w:rsid w:val="00E20318"/>
    <w:rsid w:val="00E36488"/>
    <w:rsid w:val="00E517AA"/>
    <w:rsid w:val="00E74DA9"/>
    <w:rsid w:val="00EC433E"/>
    <w:rsid w:val="00F33572"/>
    <w:rsid w:val="00F47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uiPriority="11" w:qFormat="1"/>
    <w:lsdException w:name="Date" w:uiPriority="2" w:qFormat="1"/>
    <w:lsdException w:name="Strong" w:uiPriority="22" w:qFormat="1"/>
    <w:lsdException w:name="Emphasis" w:uiPriority="2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572"/>
  </w:style>
  <w:style w:type="paragraph" w:styleId="Heading1">
    <w:name w:val="heading 1"/>
    <w:basedOn w:val="Normal"/>
    <w:link w:val="Heading1Char"/>
    <w:uiPriority w:val="9"/>
    <w:qFormat/>
    <w:rsid w:val="00F33572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F33572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F33572"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F33572"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33572"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F33572"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F33572"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F33572"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F33572"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572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33572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3572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3572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3572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3572"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3572"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3572"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3572"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rsid w:val="00F3357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572"/>
  </w:style>
  <w:style w:type="paragraph" w:styleId="Footer">
    <w:name w:val="footer"/>
    <w:basedOn w:val="Normal"/>
    <w:link w:val="FooterChar"/>
    <w:uiPriority w:val="99"/>
    <w:unhideWhenUsed/>
    <w:qFormat/>
    <w:rsid w:val="00F3357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572"/>
  </w:style>
  <w:style w:type="paragraph" w:styleId="Caption">
    <w:name w:val="caption"/>
    <w:basedOn w:val="Normal"/>
    <w:next w:val="Normal"/>
    <w:uiPriority w:val="35"/>
    <w:semiHidden/>
    <w:unhideWhenUsed/>
    <w:qFormat/>
    <w:rsid w:val="00F33572"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rsid w:val="00F33572"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F3357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33572"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rsid w:val="00F33572"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F3357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33572"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33572"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33572"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33572"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33572"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33572"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sid w:val="00F33572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33572"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33572"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3572"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sid w:val="00F33572"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sid w:val="00F335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6AD~1.SHA\AppData\Local\Temp\WPDNSE\%7b0006122E-0001-0001-0000-000000000000%7d\%7b78FBA643-06FF-E44C-A0A4-8F081BDEEAEB%7dtf50002044.dotx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{78FBA643-06FF-E44C-A0A4-8F081BDEEAEB}tf50002044</Template>
  <TotalTime>30</TotalTime>
  <Pages>24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PAKHTUN</cp:lastModifiedBy>
  <cp:revision>3</cp:revision>
  <dcterms:created xsi:type="dcterms:W3CDTF">2020-06-22T16:10:00Z</dcterms:created>
  <dcterms:modified xsi:type="dcterms:W3CDTF">2020-06-22T16:40:00Z</dcterms:modified>
</cp:coreProperties>
</file>