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E6BAD" w14:textId="679F2489" w:rsidR="003A0A97" w:rsidRDefault="004A222F" w:rsidP="004A222F">
      <w:pPr>
        <w:pStyle w:val="Title"/>
      </w:pPr>
      <w:r>
        <w:t>Name :</w:t>
      </w:r>
      <w:r w:rsidR="00915568">
        <w:t>M</w:t>
      </w:r>
      <w:r w:rsidR="00A66031">
        <w:t xml:space="preserve">uhammad </w:t>
      </w:r>
      <w:r w:rsidR="00915568">
        <w:t>.Wali</w:t>
      </w:r>
    </w:p>
    <w:p w14:paraId="33C4E0B7" w14:textId="56F1007C" w:rsidR="00CE7465" w:rsidRDefault="00CE7465" w:rsidP="00CE7465">
      <w:pPr>
        <w:pStyle w:val="Subtitle"/>
      </w:pPr>
      <w:r>
        <w:t>I’d  : 1</w:t>
      </w:r>
      <w:r w:rsidR="00915568">
        <w:t>5881</w:t>
      </w:r>
    </w:p>
    <w:p w14:paraId="2D251322" w14:textId="0E0B1AAA" w:rsidR="00CE7465" w:rsidRDefault="006416A4" w:rsidP="00CE7465">
      <w:pPr>
        <w:pStyle w:val="Author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>D</w:t>
      </w:r>
      <w:r w:rsidR="001D7654">
        <w:rPr>
          <w:color w:val="000000" w:themeColor="text1"/>
          <w:u w:val="single"/>
        </w:rPr>
        <w:t xml:space="preserve">EPARTMENT </w:t>
      </w:r>
      <w:r>
        <w:rPr>
          <w:color w:val="000000" w:themeColor="text1"/>
          <w:u w:val="single"/>
        </w:rPr>
        <w:t>:  M</w:t>
      </w:r>
      <w:r w:rsidR="001D7654">
        <w:rPr>
          <w:color w:val="000000" w:themeColor="text1"/>
          <w:u w:val="single"/>
        </w:rPr>
        <w:t>EDICAL LAB TECHNOLOGY</w:t>
      </w:r>
    </w:p>
    <w:p w14:paraId="0F46C40F" w14:textId="7D300BE7" w:rsidR="006416A4" w:rsidRDefault="001D7654" w:rsidP="00CE7465">
      <w:pPr>
        <w:pStyle w:val="Author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>SAMESTER : 2</w:t>
      </w:r>
      <w:r w:rsidRPr="001D7654">
        <w:rPr>
          <w:color w:val="000000" w:themeColor="text1"/>
          <w:u w:val="single"/>
          <w:vertAlign w:val="superscript"/>
        </w:rPr>
        <w:t>nd</w:t>
      </w:r>
      <w:r>
        <w:rPr>
          <w:color w:val="000000" w:themeColor="text1"/>
          <w:u w:val="single"/>
        </w:rPr>
        <w:t xml:space="preserve"> </w:t>
      </w:r>
    </w:p>
    <w:p w14:paraId="3617C7FD" w14:textId="25B233FA" w:rsidR="001D7654" w:rsidRDefault="001D7654" w:rsidP="00CE7465">
      <w:pPr>
        <w:pStyle w:val="Author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 xml:space="preserve">SECTION : </w:t>
      </w:r>
      <w:r w:rsidR="00A66031">
        <w:rPr>
          <w:color w:val="000000" w:themeColor="text1"/>
          <w:u w:val="single"/>
        </w:rPr>
        <w:t>B</w:t>
      </w:r>
    </w:p>
    <w:p w14:paraId="40C53B64" w14:textId="0482F825" w:rsidR="001D7654" w:rsidRDefault="001D7654" w:rsidP="00CE7465">
      <w:pPr>
        <w:pStyle w:val="Author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 xml:space="preserve">PAPER : ISLAMYAT </w:t>
      </w:r>
    </w:p>
    <w:p w14:paraId="2F7663CE" w14:textId="00162D67" w:rsidR="000174BF" w:rsidRDefault="000174BF" w:rsidP="00CE7465">
      <w:pPr>
        <w:pStyle w:val="Author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 xml:space="preserve">DATE : MONDAY , JUNE , 22, 2020 </w:t>
      </w:r>
    </w:p>
    <w:p w14:paraId="6DD867E3" w14:textId="798C7E0A" w:rsidR="000174BF" w:rsidRPr="006416A4" w:rsidRDefault="00FE1012" w:rsidP="00CE7465">
      <w:pPr>
        <w:pStyle w:val="Author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 xml:space="preserve">FATHER NAME : </w:t>
      </w:r>
      <w:r w:rsidR="00A66031">
        <w:rPr>
          <w:color w:val="000000" w:themeColor="text1"/>
          <w:u w:val="single"/>
        </w:rPr>
        <w:t>Said WALI</w:t>
      </w:r>
    </w:p>
    <w:p w14:paraId="2A058F82" w14:textId="46803A63" w:rsidR="003A0A97" w:rsidRDefault="0091556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04CBFDB" wp14:editId="45628A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09870" cy="7360920"/>
            <wp:effectExtent l="0" t="0" r="508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F48E4" w14:textId="64F14850" w:rsidR="003A0A97" w:rsidRDefault="00B04EC7">
      <w:pPr>
        <w:pStyle w:val="Autho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7016F5" wp14:editId="45AB1BB7">
            <wp:simplePos x="0" y="0"/>
            <wp:positionH relativeFrom="column">
              <wp:posOffset>-137160</wp:posOffset>
            </wp:positionH>
            <wp:positionV relativeFrom="paragraph">
              <wp:posOffset>181</wp:posOffset>
            </wp:positionV>
            <wp:extent cx="5643154" cy="7992800"/>
            <wp:effectExtent l="0" t="0" r="0" b="825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154" cy="79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C246E" w14:textId="100822F5" w:rsidR="003A0A97" w:rsidRDefault="005933D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E9E5C3" wp14:editId="4AC96C22">
            <wp:simplePos x="0" y="0"/>
            <wp:positionH relativeFrom="column">
              <wp:posOffset>-621030</wp:posOffset>
            </wp:positionH>
            <wp:positionV relativeFrom="paragraph">
              <wp:posOffset>855345</wp:posOffset>
            </wp:positionV>
            <wp:extent cx="6403340" cy="4075430"/>
            <wp:effectExtent l="0" t="0" r="0" b="127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693">
        <w:br w:type="page"/>
      </w:r>
    </w:p>
    <w:sdt>
      <w:sdtPr>
        <w:rPr>
          <w:rFonts w:asciiTheme="minorHAnsi" w:eastAsiaTheme="minorHAnsi" w:hAnsiTheme="minorHAnsi" w:cstheme="minorBidi"/>
          <w:b w:val="0"/>
          <w:caps w:val="0"/>
          <w:color w:val="5F5F5F" w:themeColor="text2" w:themeTint="BF"/>
          <w:sz w:val="24"/>
          <w:szCs w:val="24"/>
        </w:rPr>
        <w:id w:val="-1568100847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aps/>
          <w:noProof/>
          <w:color w:val="2A2A2A" w:themeColor="text2"/>
          <w:sz w:val="90"/>
          <w:szCs w:val="32"/>
        </w:rPr>
      </w:sdtEndPr>
      <w:sdtContent>
        <w:p w14:paraId="5E2ACF6B" w14:textId="2331DBC9" w:rsidR="003A0A97" w:rsidRDefault="003D1F20" w:rsidP="00E917DD">
          <w:pPr>
            <w:pStyle w:val="TOCHeading"/>
            <w:sectPr w:rsidR="003A0A97">
              <w:pgSz w:w="12240" w:h="15840"/>
              <w:pgMar w:top="2520" w:right="1800" w:bottom="1728" w:left="1800" w:header="720" w:footer="720" w:gutter="0"/>
              <w:pgNumType w:fmt="lowerRoman" w:start="1"/>
              <w:cols w:space="720"/>
              <w:titlePg/>
              <w:docGrid w:linePitch="360"/>
            </w:sectPr>
          </w:pPr>
          <w:r>
            <w:rPr>
              <w:bCs/>
              <w:noProof/>
            </w:rPr>
            <w:drawing>
              <wp:anchor distT="0" distB="0" distL="114300" distR="114300" simplePos="0" relativeHeight="251662336" behindDoc="0" locked="0" layoutInCell="1" allowOverlap="1" wp14:anchorId="6485B02C" wp14:editId="3C3F1586">
                <wp:simplePos x="0" y="0"/>
                <wp:positionH relativeFrom="column">
                  <wp:posOffset>-293914</wp:posOffset>
                </wp:positionH>
                <wp:positionV relativeFrom="paragraph">
                  <wp:posOffset>181</wp:posOffset>
                </wp:positionV>
                <wp:extent cx="6100354" cy="8289330"/>
                <wp:effectExtent l="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0354" cy="8289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0B607C9E" w14:textId="110272F2" w:rsidR="003A0A97" w:rsidRPr="001E66E8" w:rsidRDefault="004A222F" w:rsidP="001E66E8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064E21C" wp14:editId="6187046B">
            <wp:simplePos x="0" y="0"/>
            <wp:positionH relativeFrom="column">
              <wp:posOffset>-633549</wp:posOffset>
            </wp:positionH>
            <wp:positionV relativeFrom="paragraph">
              <wp:posOffset>0</wp:posOffset>
            </wp:positionV>
            <wp:extent cx="6708503" cy="895718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984" cy="895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6E8">
        <w:t>t</w:t>
      </w:r>
    </w:p>
    <w:sectPr w:rsidR="003A0A97" w:rsidRPr="001E66E8">
      <w:footerReference w:type="default" r:id="rId17"/>
      <w:pgSz w:w="12240" w:h="15840"/>
      <w:pgMar w:top="1440" w:right="1800" w:bottom="1440" w:left="180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D08F78" w14:textId="77777777" w:rsidR="00776D6F" w:rsidRDefault="00776D6F">
      <w:pPr>
        <w:spacing w:after="0" w:line="240" w:lineRule="auto"/>
      </w:pPr>
      <w:r>
        <w:separator/>
      </w:r>
    </w:p>
  </w:endnote>
  <w:endnote w:type="continuationSeparator" w:id="0">
    <w:p w14:paraId="4FCC15CA" w14:textId="77777777" w:rsidR="00776D6F" w:rsidRDefault="00776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963922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1FE780" w14:textId="77777777" w:rsidR="003A0A97" w:rsidRDefault="0019169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8BBD28" w14:textId="77777777" w:rsidR="00776D6F" w:rsidRDefault="00776D6F">
      <w:pPr>
        <w:spacing w:after="0" w:line="240" w:lineRule="auto"/>
      </w:pPr>
      <w:r>
        <w:separator/>
      </w:r>
    </w:p>
  </w:footnote>
  <w:footnote w:type="continuationSeparator" w:id="0">
    <w:p w14:paraId="5DE28699" w14:textId="77777777" w:rsidR="00776D6F" w:rsidRDefault="00776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4416C3"/>
    <w:multiLevelType w:val="hybridMultilevel"/>
    <w:tmpl w:val="BC468424"/>
    <w:lvl w:ilvl="0" w:tplc="369EC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F3BC3"/>
    <w:multiLevelType w:val="hybridMultilevel"/>
    <w:tmpl w:val="FB6AD80A"/>
    <w:lvl w:ilvl="0" w:tplc="7EEE0B2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34274"/>
    <w:multiLevelType w:val="hybridMultilevel"/>
    <w:tmpl w:val="28DC00DE"/>
    <w:lvl w:ilvl="0" w:tplc="08B453D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8"/>
  </w:num>
  <w:num w:numId="7">
    <w:abstractNumId w:val="12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D6F"/>
    <w:rsid w:val="000174BF"/>
    <w:rsid w:val="000B3320"/>
    <w:rsid w:val="00191693"/>
    <w:rsid w:val="001D7654"/>
    <w:rsid w:val="001E66E8"/>
    <w:rsid w:val="002E2204"/>
    <w:rsid w:val="003A0A97"/>
    <w:rsid w:val="003D1F20"/>
    <w:rsid w:val="004A222F"/>
    <w:rsid w:val="004F6952"/>
    <w:rsid w:val="005933DD"/>
    <w:rsid w:val="00613AC1"/>
    <w:rsid w:val="006416A4"/>
    <w:rsid w:val="006C68C4"/>
    <w:rsid w:val="00776D6F"/>
    <w:rsid w:val="00915568"/>
    <w:rsid w:val="00A66031"/>
    <w:rsid w:val="00B04EC7"/>
    <w:rsid w:val="00BD4019"/>
    <w:rsid w:val="00BF49B4"/>
    <w:rsid w:val="00CE7465"/>
    <w:rsid w:val="00E917DD"/>
    <w:rsid w:val="00FE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3974BD3"/>
  <w15:chartTrackingRefBased/>
  <w15:docId w15:val="{988B944D-BB1E-AF47-8EF2-7E0665675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F5F5F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370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280" w:line="240" w:lineRule="auto"/>
      <w:contextualSpacing/>
      <w:outlineLvl w:val="1"/>
    </w:pPr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theme="majorBidi"/>
      <w:b/>
      <w:color w:val="F7595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ListBullet">
    <w:name w:val="List Bullet"/>
    <w:basedOn w:val="Normal"/>
    <w:uiPriority w:val="12"/>
    <w:qFormat/>
    <w:pPr>
      <w:numPr>
        <w:numId w:val="7"/>
      </w:numPr>
      <w:spacing w:after="160"/>
    </w:pPr>
    <w:rPr>
      <w:i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10"/>
    <w:qFormat/>
    <w:pPr>
      <w:spacing w:before="320" w:after="320" w:line="264" w:lineRule="auto"/>
      <w:contextualSpacing/>
    </w:pPr>
    <w:rPr>
      <w:b/>
      <w:iCs/>
      <w:color w:val="F75952" w:themeColor="accent1"/>
      <w:sz w:val="54"/>
    </w:rPr>
  </w:style>
  <w:style w:type="character" w:customStyle="1" w:styleId="QuoteChar">
    <w:name w:val="Quote Char"/>
    <w:basedOn w:val="DefaultParagraphFont"/>
    <w:link w:val="Quote"/>
    <w:uiPriority w:val="10"/>
    <w:rPr>
      <w:b/>
      <w:iCs/>
      <w:color w:val="F75952" w:themeColor="accent1"/>
      <w:sz w:val="5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color w:val="F75952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before="317" w:after="317" w:line="240" w:lineRule="auto"/>
      <w:ind w:left="720" w:hanging="245"/>
      <w:contextualSpacing/>
    </w:pPr>
    <w:rPr>
      <w:b/>
      <w:color w:val="F75952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Emphasis">
    <w:name w:val="Emphasis"/>
    <w:basedOn w:val="DefaultParagraphFont"/>
    <w:uiPriority w:val="10"/>
    <w:qFormat/>
    <w:rPr>
      <w:b w:val="0"/>
      <w:i w:val="0"/>
      <w:iCs/>
      <w:color w:val="F7595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F75952" w:themeColor="accent1"/>
      <w:sz w:val="5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F75952" w:themeColor="accent1"/>
      <w:sz w:val="54"/>
    </w:rPr>
  </w:style>
  <w:style w:type="paragraph" w:styleId="ListParagraph">
    <w:name w:val="List Paragraph"/>
    <w:basedOn w:val="Normal"/>
    <w:uiPriority w:val="34"/>
    <w:semiHidden/>
    <w:unhideWhenUsed/>
    <w:qFormat/>
    <w:pPr>
      <w:contextualSpacing/>
    </w:pPr>
    <w:rPr>
      <w:i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8"/>
    <w:qFormat/>
    <w:pPr>
      <w:spacing w:after="1320"/>
      <w:outlineLvl w:val="9"/>
    </w:p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color w:val="F75952" w:themeColor="accent1"/>
      <w:sz w:val="38"/>
      <w:szCs w:val="38"/>
    </w:rPr>
  </w:style>
  <w:style w:type="character" w:customStyle="1" w:styleId="FooterChar">
    <w:name w:val="Footer Char"/>
    <w:basedOn w:val="DefaultParagraphFont"/>
    <w:link w:val="Footer"/>
    <w:uiPriority w:val="99"/>
    <w:rPr>
      <w:b/>
      <w:color w:val="F75952" w:themeColor="accent1"/>
      <w:sz w:val="38"/>
      <w:szCs w:val="3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aps/>
      <w:smallCaps w:val="0"/>
      <w:color w:val="F75952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Strong">
    <w:name w:val="Strong"/>
    <w:basedOn w:val="DefaultParagraphFont"/>
    <w:uiPriority w:val="8"/>
    <w:semiHidden/>
    <w:unhideWhenUsed/>
    <w:qFormat/>
    <w:rPr>
      <w:b/>
      <w:bCs/>
      <w:color w:val="3E3E3E" w:themeColor="text2" w:themeTint="E6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5F5F5F" w:themeColor="text2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280" w:line="240" w:lineRule="auto"/>
      <w:contextualSpacing/>
    </w:pPr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paragraph" w:styleId="Subtitle">
    <w:name w:val="Subtitle"/>
    <w:basedOn w:val="Normal"/>
    <w:next w:val="Author"/>
    <w:link w:val="SubtitleChar"/>
    <w:uiPriority w:val="2"/>
    <w:qFormat/>
    <w:pPr>
      <w:numPr>
        <w:ilvl w:val="1"/>
      </w:numPr>
      <w:spacing w:after="160"/>
    </w:pPr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600" w:after="240"/>
    </w:pPr>
    <w:rPr>
      <w:rFonts w:asciiTheme="majorHAnsi" w:hAnsiTheme="majorHAnsi"/>
      <w:b/>
      <w:bCs/>
      <w:caps/>
      <w:color w:val="2A2A2A" w:themeColor="text2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Generaltable">
    <w:name w:val="General table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C9C9C9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uthor">
    <w:name w:val="Author"/>
    <w:basedOn w:val="Normal"/>
    <w:uiPriority w:val="3"/>
    <w:qFormat/>
    <w:pPr>
      <w:spacing w:after="0"/>
    </w:pPr>
    <w:rPr>
      <w:b/>
      <w:color w:val="2A2A2A" w:themeColor="text2"/>
      <w:sz w:val="30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Number">
    <w:name w:val="List Number"/>
    <w:basedOn w:val="Normal"/>
    <w:uiPriority w:val="13"/>
    <w:qFormat/>
    <w:pPr>
      <w:numPr>
        <w:numId w:val="16"/>
      </w:numPr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 /><Relationship Id="rId13" Type="http://schemas.openxmlformats.org/officeDocument/2006/relationships/image" Target="media/image2.jpeg" /><Relationship Id="rId18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styles" Target="styles.xml" /><Relationship Id="rId12" Type="http://schemas.openxmlformats.org/officeDocument/2006/relationships/image" Target="media/image1.jpeg" /><Relationship Id="rId17" Type="http://schemas.openxmlformats.org/officeDocument/2006/relationships/footer" Target="footer1.xml" /><Relationship Id="rId2" Type="http://schemas.openxmlformats.org/officeDocument/2006/relationships/customXml" Target="../customXml/item2.xml" /><Relationship Id="rId16" Type="http://schemas.openxmlformats.org/officeDocument/2006/relationships/image" Target="media/image5.jpeg" /><Relationship Id="rId1" Type="http://schemas.openxmlformats.org/officeDocument/2006/relationships/customXml" Target="../customXml/item1.xml" /><Relationship Id="rId6" Type="http://schemas.openxmlformats.org/officeDocument/2006/relationships/numbering" Target="numbering.xml" /><Relationship Id="rId11" Type="http://schemas.openxmlformats.org/officeDocument/2006/relationships/endnotes" Target="endnotes.xml" /><Relationship Id="rId5" Type="http://schemas.openxmlformats.org/officeDocument/2006/relationships/customXml" Target="../customXml/item5.xml" /><Relationship Id="rId15" Type="http://schemas.openxmlformats.org/officeDocument/2006/relationships/image" Target="media/image4.jpeg" /><Relationship Id="rId10" Type="http://schemas.openxmlformats.org/officeDocument/2006/relationships/footnotes" Target="footnotes.xml" /><Relationship Id="rId19" Type="http://schemas.openxmlformats.org/officeDocument/2006/relationships/theme" Target="theme/theme1.xml" /><Relationship Id="rId4" Type="http://schemas.openxmlformats.org/officeDocument/2006/relationships/customXml" Target="../customXml/item4.xml" /><Relationship Id="rId9" Type="http://schemas.openxmlformats.org/officeDocument/2006/relationships/webSettings" Target="webSettings.xml" /><Relationship Id="rId14" Type="http://schemas.openxmlformats.org/officeDocument/2006/relationships/image" Target="media/image3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E9D788E8-9160-6840-82B7-9D0485FF4038%7dtf50002005.dotx" TargetMode="External" /></Relationships>
</file>

<file path=word/theme/theme1.xml><?xml version="1.0" encoding="utf-8"?>
<a:theme xmlns:a="http://schemas.openxmlformats.org/drawingml/2006/main" name="Office Theme">
  <a:themeElements>
    <a:clrScheme name="Custom 38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6AC7C9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9A131541-2DE1-47E4-B02C-C56562F5FA5C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4A3CED26-0910-4819-874B-D8E2CCD421FE}">
  <ds:schemaRefs>
    <ds:schemaRef ds:uri="http://schemas.microsoft.com/office/2006/metadata/properties"/>
    <ds:schemaRef ds:uri="http://www.w3.org/2000/xmlns/"/>
    <ds:schemaRef ds:uri="498267d4-2a5a-4c72-99d3-cf7236a95ce8"/>
    <ds:schemaRef ds:uri="http://www.w3.org/2001/XMLSchema-instance"/>
  </ds:schemaRefs>
</ds:datastoreItem>
</file>

<file path=customXml/itemProps5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%7bE9D788E8-9160-6840-82B7-9D0485FF4038%7dtf50002005.dotx</Template>
  <TotalTime>0</TotalTime>
  <Pages>6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asifnoor1350@gmail.com</dc:creator>
  <cp:keywords/>
  <dc:description/>
  <cp:lastModifiedBy>muhammadwali667@gmail.com</cp:lastModifiedBy>
  <cp:revision>2</cp:revision>
  <dcterms:created xsi:type="dcterms:W3CDTF">2020-06-22T07:47:00Z</dcterms:created>
  <dcterms:modified xsi:type="dcterms:W3CDTF">2020-06-22T07:47:00Z</dcterms:modified>
</cp:coreProperties>
</file>